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773" w:rsidRDefault="00967773" w:rsidP="00516BA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="Calibr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="Calibr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67773" w:rsidRPr="00B971B6" w:rsidRDefault="00967773" w:rsidP="00516BA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 MAS D’AZIL n°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62"/>
      </w:tblGrid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>Commune de départ et dénomination de l’itinéraire :</w:t>
            </w:r>
            <w:r w:rsidRPr="003B7F24">
              <w:rPr>
                <w:sz w:val="24"/>
                <w:szCs w:val="24"/>
              </w:rPr>
              <w:t xml:space="preserve"> </w:t>
            </w:r>
          </w:p>
          <w:p w:rsidR="00967773" w:rsidRPr="003B7F24" w:rsidRDefault="00967773" w:rsidP="003B7F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3B7F24">
              <w:rPr>
                <w:b/>
              </w:rPr>
              <w:t xml:space="preserve">Gabre </w:t>
            </w:r>
            <w:r w:rsidRPr="003B7F24">
              <w:t xml:space="preserve">– Parking au carrefour de la route conduisant au barrage de Mondely, à proximité de </w:t>
            </w:r>
            <w:smartTag w:uri="urn:schemas-microsoft-com:office:smarttags" w:element="PersonName">
              <w:smartTagPr>
                <w:attr w:name="ProductID" w:val="la D"/>
              </w:smartTagPr>
              <w:r w:rsidRPr="003B7F24">
                <w:t>la D</w:t>
              </w:r>
            </w:smartTag>
            <w:r w:rsidRPr="003B7F24">
              <w:t xml:space="preserve">1a - </w:t>
            </w:r>
            <w:r w:rsidRPr="003B7F24">
              <w:rPr>
                <w:b/>
              </w:rPr>
              <w:t>Le GR 78 depuis Gabre vers Pailhès A/R</w:t>
            </w:r>
          </w:p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:rsidR="00967773" w:rsidRPr="003B7F24" w:rsidRDefault="00967773" w:rsidP="003B7F24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3B7F24">
              <w:t>10.07.2021 – C. Marin – 8 participants (Reportage photos)</w:t>
            </w:r>
          </w:p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 xml:space="preserve">L’itinéraire est décrit sur les supports suivants : </w:t>
            </w:r>
          </w:p>
          <w:p w:rsidR="00967773" w:rsidRPr="003B7F24" w:rsidRDefault="00967773" w:rsidP="003B7F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3B7F24">
              <w:t xml:space="preserve">Parcours </w:t>
            </w:r>
            <w:r w:rsidRPr="003B7F24">
              <w:rPr>
                <w:rFonts w:cs="Calibri"/>
              </w:rPr>
              <w:t>"</w:t>
            </w:r>
            <w:r w:rsidRPr="003B7F24">
              <w:t>inventé</w:t>
            </w:r>
            <w:r w:rsidRPr="003B7F24">
              <w:rPr>
                <w:rFonts w:cs="Calibri"/>
              </w:rPr>
              <w:t>"</w:t>
            </w:r>
            <w:r w:rsidRPr="003B7F24">
              <w:t xml:space="preserve"> par Christine Marin</w:t>
            </w:r>
          </w:p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67773" w:rsidRPr="003B7F24" w:rsidRDefault="00967773" w:rsidP="003B7F24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3B7F24">
              <w:t xml:space="preserve">Promeneur – 2h30 – </w:t>
            </w:r>
            <w:r>
              <w:t>200</w:t>
            </w:r>
            <w:r w:rsidRPr="003B7F24">
              <w:t xml:space="preserve"> m – </w:t>
            </w:r>
            <w:smartTag w:uri="urn:schemas-microsoft-com:office:smarttags" w:element="metricconverter">
              <w:smartTagPr>
                <w:attr w:name="ProductID" w:val="21 km"/>
              </w:smartTagPr>
              <w:r w:rsidRPr="003B7F24">
                <w:t>6 km</w:t>
              </w:r>
            </w:smartTag>
            <w:r w:rsidRPr="003B7F24">
              <w:t xml:space="preserve"> – ½ journée</w:t>
            </w:r>
            <w:r>
              <w:t xml:space="preserve">  -  Indice d’effort :  29  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23.25pt">
                  <v:imagedata r:id="rId5" o:title=""/>
                </v:shape>
              </w:pict>
            </w:r>
          </w:p>
          <w:p w:rsidR="00967773" w:rsidRPr="003B7F24" w:rsidRDefault="00967773" w:rsidP="003B7F2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 xml:space="preserve">Balisage : </w:t>
            </w:r>
            <w:r w:rsidRPr="003B7F24">
              <w:t>Blanc et rouge du GR 78</w:t>
            </w: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 xml:space="preserve">Particularité(s) : </w:t>
            </w:r>
          </w:p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>Site ou point remarquable :</w:t>
            </w:r>
          </w:p>
          <w:p w:rsidR="00967773" w:rsidRPr="003B7F24" w:rsidRDefault="00967773" w:rsidP="003B7F24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bookmarkStart w:id="0" w:name="_GoBack"/>
            <w:r w:rsidRPr="003B7F24">
              <w:t>Une grande partie du parcours sur une belle crête</w:t>
            </w:r>
          </w:p>
          <w:bookmarkEnd w:id="0"/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 xml:space="preserve">Trace GPS : </w:t>
            </w:r>
            <w:r w:rsidRPr="003B7F24">
              <w:t xml:space="preserve">Oui </w:t>
            </w:r>
          </w:p>
          <w:p w:rsidR="00967773" w:rsidRPr="003B7F24" w:rsidRDefault="00967773" w:rsidP="003B7F24">
            <w:pPr>
              <w:spacing w:after="0" w:line="240" w:lineRule="auto"/>
              <w:ind w:left="360"/>
              <w:rPr>
                <w:sz w:val="24"/>
                <w:szCs w:val="24"/>
              </w:rPr>
            </w:pP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 xml:space="preserve">Distance entre la gare de Varilhes et le lieu de départ : </w:t>
            </w:r>
            <w:smartTag w:uri="urn:schemas-microsoft-com:office:smarttags" w:element="metricconverter">
              <w:smartTagPr>
                <w:attr w:name="ProductID" w:val="21 km"/>
              </w:smartTagPr>
              <w:r w:rsidRPr="003B7F24">
                <w:t>21 km</w:t>
              </w:r>
            </w:smartTag>
          </w:p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67773" w:rsidRPr="003B7F24" w:rsidTr="003B7F24">
        <w:trPr>
          <w:trHeight w:val="567"/>
        </w:trPr>
        <w:tc>
          <w:tcPr>
            <w:tcW w:w="9062" w:type="dxa"/>
          </w:tcPr>
          <w:p w:rsidR="00967773" w:rsidRPr="003B7F24" w:rsidRDefault="00967773" w:rsidP="003B7F2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7F24">
              <w:rPr>
                <w:b/>
                <w:sz w:val="24"/>
                <w:szCs w:val="24"/>
              </w:rPr>
              <w:t xml:space="preserve">Observation(s) : </w:t>
            </w:r>
          </w:p>
          <w:p w:rsidR="00967773" w:rsidRPr="003B7F24" w:rsidRDefault="00967773" w:rsidP="003B7F2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3B7F24">
              <w:t>En 2021, sur le chemin du retour, observation de deux cerfs sur la prairie à proximité du point de départ.</w:t>
            </w:r>
          </w:p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</w:p>
          <w:p w:rsidR="00967773" w:rsidRPr="003B7F24" w:rsidRDefault="00967773" w:rsidP="003B7F2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67773" w:rsidRPr="00893879" w:rsidRDefault="00967773" w:rsidP="00516BA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967773" w:rsidRDefault="00967773" w:rsidP="00516BA3">
      <w:r>
        <w:t xml:space="preserve">Date de la dernière mise à jour : </w:t>
      </w:r>
      <w:r w:rsidRPr="00E528CE">
        <w:rPr>
          <w:b/>
        </w:rPr>
        <w:t>13 août 2021</w:t>
      </w:r>
    </w:p>
    <w:p w:rsidR="00967773" w:rsidRDefault="00967773" w:rsidP="00516B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7773" w:rsidRPr="00FF2AF5" w:rsidRDefault="00967773" w:rsidP="00516BA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967773" w:rsidRDefault="00967773" w:rsidP="00516BA3">
      <w:r>
        <w:pict>
          <v:shape id="_x0000_i1026" type="#_x0000_t75" style="width:451.5pt;height:245.25pt">
            <v:imagedata r:id="rId6" o:title=""/>
          </v:shape>
        </w:pict>
      </w:r>
      <w:r>
        <w:pict>
          <v:shape id="_x0000_i1027" type="#_x0000_t75" style="width:452.25pt;height:170.25pt">
            <v:imagedata r:id="rId7" o:title=""/>
          </v:shape>
        </w:pict>
      </w:r>
    </w:p>
    <w:p w:rsidR="00967773" w:rsidRDefault="00967773"/>
    <w:p w:rsidR="00967773" w:rsidRDefault="00967773" w:rsidP="00E528CE">
      <w:pPr>
        <w:jc w:val="center"/>
        <w:rPr>
          <w:noProof/>
          <w:lang w:eastAsia="fr-FR"/>
        </w:rPr>
      </w:pPr>
      <w:r w:rsidRPr="004608F2">
        <w:rPr>
          <w:noProof/>
          <w:lang w:eastAsia="fr-FR"/>
        </w:rPr>
        <w:pict>
          <v:shape id="Image 2" o:spid="_x0000_i1028" type="#_x0000_t75" style="width:123pt;height:156.75pt;visibility:visible">
            <v:imagedata r:id="rId8" o:title="" croptop="15030f" cropbottom="9074f" cropleft="13977f" cropright="33680f"/>
          </v:shape>
        </w:pict>
      </w:r>
      <w:r w:rsidRPr="004608F2">
        <w:rPr>
          <w:noProof/>
          <w:lang w:eastAsia="fr-FR"/>
        </w:rPr>
        <w:pict>
          <v:shape id="Image 3" o:spid="_x0000_i1029" type="#_x0000_t75" style="width:101.25pt;height:149.25pt;visibility:visible">
            <v:imagedata r:id="rId9" o:title="" croptop="16959f" cropbottom="18318f" cropleft="15388f" cropright="37143f"/>
          </v:shape>
        </w:pict>
      </w:r>
    </w:p>
    <w:p w:rsidR="00967773" w:rsidRPr="00E528CE" w:rsidRDefault="00967773" w:rsidP="00E528CE">
      <w:pPr>
        <w:jc w:val="center"/>
        <w:rPr>
          <w:i/>
          <w:sz w:val="18"/>
          <w:szCs w:val="18"/>
        </w:rPr>
      </w:pPr>
      <w:r w:rsidRPr="00E528CE">
        <w:rPr>
          <w:i/>
          <w:noProof/>
          <w:sz w:val="18"/>
          <w:szCs w:val="18"/>
          <w:lang w:eastAsia="fr-FR"/>
        </w:rPr>
        <w:t>Juillet 2021 : Le groupe et les deux cerfs</w:t>
      </w:r>
    </w:p>
    <w:sectPr w:rsidR="00967773" w:rsidRPr="00E528CE" w:rsidSect="001B2A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17EFA"/>
    <w:multiLevelType w:val="hybridMultilevel"/>
    <w:tmpl w:val="FB1270BA"/>
    <w:lvl w:ilvl="0" w:tplc="51BE6E5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6BA3"/>
    <w:rsid w:val="001B2AF2"/>
    <w:rsid w:val="003B7F24"/>
    <w:rsid w:val="004608F2"/>
    <w:rsid w:val="00516BA3"/>
    <w:rsid w:val="00850500"/>
    <w:rsid w:val="00893879"/>
    <w:rsid w:val="009338CF"/>
    <w:rsid w:val="00966BCE"/>
    <w:rsid w:val="00967773"/>
    <w:rsid w:val="00B971B6"/>
    <w:rsid w:val="00E528CE"/>
    <w:rsid w:val="00F37947"/>
    <w:rsid w:val="00FF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BA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16BA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16B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2</Pages>
  <Words>198</Words>
  <Characters>1092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PASSEJAÏRES DE VARILHES                    </dc:title>
  <dc:subject/>
  <dc:creator>Jean</dc:creator>
  <cp:keywords/>
  <dc:description/>
  <cp:lastModifiedBy>Michel</cp:lastModifiedBy>
  <cp:revision>2</cp:revision>
  <dcterms:created xsi:type="dcterms:W3CDTF">2021-08-19T08:39:00Z</dcterms:created>
  <dcterms:modified xsi:type="dcterms:W3CDTF">2021-08-19T08:39:00Z</dcterms:modified>
</cp:coreProperties>
</file>