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AD" w:rsidRDefault="00BF16AD" w:rsidP="00BB696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F16AD" w:rsidRPr="00B971B6" w:rsidRDefault="00BF16AD" w:rsidP="00BB696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2"/>
      </w:tblGrid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>Commune de départ et dénomination de l’itinéraire :</w:t>
            </w:r>
            <w:r w:rsidRPr="00827FE0">
              <w:rPr>
                <w:sz w:val="24"/>
                <w:szCs w:val="24"/>
              </w:rPr>
              <w:t xml:space="preserve"> 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27FE0">
              <w:rPr>
                <w:b/>
              </w:rPr>
              <w:t>Ax Les Thermes</w:t>
            </w:r>
            <w:r w:rsidRPr="00827FE0">
              <w:t xml:space="preserve"> – Grand parking au-dessus de l’église -</w:t>
            </w:r>
            <w:r w:rsidRPr="00827FE0">
              <w:rPr>
                <w:sz w:val="24"/>
                <w:szCs w:val="24"/>
              </w:rPr>
              <w:t xml:space="preserve"> </w:t>
            </w:r>
            <w:r w:rsidRPr="00827FE0">
              <w:rPr>
                <w:b/>
                <w:color w:val="000000"/>
              </w:rPr>
              <w:t>Boucle depuis Ax les Thermes par la montagne d'Entreserre et Orgeix</w:t>
            </w: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827FE0">
              <w:t>29.10.2017 – J. Gaillard – 22 participants (Reportage photos)</w:t>
            </w: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Voir particularité</w:t>
            </w: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F16AD" w:rsidRPr="006A71D5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827FE0">
              <w:t xml:space="preserve">Randonneur – 4h00 – </w:t>
            </w:r>
            <w:smartTag w:uri="urn:schemas-microsoft-com:office:smarttags" w:element="metricconverter">
              <w:smartTagPr>
                <w:attr w:name="ProductID" w:val="650 m"/>
              </w:smartTagPr>
              <w:r w:rsidRPr="00827FE0">
                <w:t>6</w:t>
              </w:r>
              <w:r>
                <w:t>5</w:t>
              </w:r>
              <w:r w:rsidRPr="00827FE0">
                <w:t>0 m</w:t>
              </w:r>
            </w:smartTag>
            <w:r w:rsidRPr="00827FE0">
              <w:t xml:space="preserve"> – </w:t>
            </w:r>
            <w:smartTag w:uri="urn:schemas-microsoft-com:office:smarttags" w:element="metricconverter">
              <w:smartTagPr>
                <w:attr w:name="ProductID" w:val="52 km"/>
              </w:smartTagPr>
              <w:r w:rsidRPr="00827FE0">
                <w:t>10 km</w:t>
              </w:r>
            </w:smartTag>
            <w:r w:rsidRPr="00827FE0">
              <w:t xml:space="preserve"> </w:t>
            </w:r>
            <w:r>
              <w:t>–</w:t>
            </w:r>
            <w:r w:rsidRPr="00827FE0">
              <w:t xml:space="preserve"> Journée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>
              <w:t xml:space="preserve">Indice d’effort : 67 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4.75pt">
                  <v:imagedata r:id="rId5" o:title=""/>
                </v:shape>
              </w:pict>
            </w:r>
          </w:p>
          <w:p w:rsidR="00BF16AD" w:rsidRPr="00827FE0" w:rsidRDefault="00BF16AD" w:rsidP="00827FE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 xml:space="preserve">Balisage : </w:t>
            </w:r>
            <w:r w:rsidRPr="00827FE0">
              <w:t>Combinaison d’un balisage jaune, d’un balisage spécifique (Voir photo ci-dessous) et du balisage blanc et rouge du Gr 107</w:t>
            </w: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jc w:val="both"/>
            </w:pPr>
            <w:r w:rsidRPr="00827FE0">
              <w:rPr>
                <w:b/>
                <w:sz w:val="24"/>
                <w:szCs w:val="24"/>
              </w:rPr>
              <w:t xml:space="preserve">Particularité(s) : </w:t>
            </w:r>
            <w:r w:rsidRPr="00827FE0">
              <w:t xml:space="preserve">Sortie organisée en partenariat avec l’association </w:t>
            </w:r>
            <w:r w:rsidRPr="00827FE0">
              <w:rPr>
                <w:rFonts w:cs="Calibri"/>
              </w:rPr>
              <w:t>"</w:t>
            </w:r>
            <w:r w:rsidRPr="00827FE0">
              <w:t>Les amis des chemins d’Ax et du patrimoine</w:t>
            </w:r>
            <w:r w:rsidRPr="00827FE0">
              <w:rPr>
                <w:rFonts w:cs="Calibri"/>
              </w:rPr>
              <w:t>"</w:t>
            </w:r>
            <w:r w:rsidRPr="00827FE0">
              <w:t xml:space="preserve"> pour une première rencontre entre nos deux associations.</w:t>
            </w: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>Site ou point remarquable :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Les anciens chemins restaurés et documentés par l’ACAP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Les magnifiques points de vue depuis le Sarrat de l’Etang (Sur Ascou, sur Orgeix, sur le Dent d’Orlu et la haute chaîne)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Le site de l’étang temporaire et le bel orry restauré à côté duquel a été pris le pique-nique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Le col d’Orgeix et la rude et belle descente sur Orgeix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827FE0">
              <w:t>Les vues sur Ax et sa vallée sur le chemin du retour</w:t>
            </w: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 xml:space="preserve">Trace GPS : </w:t>
            </w:r>
            <w:r w:rsidRPr="00827FE0">
              <w:t xml:space="preserve">Oui </w:t>
            </w: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52 km"/>
              </w:smartTagPr>
              <w:r w:rsidRPr="00827FE0">
                <w:t>52 km</w:t>
              </w:r>
            </w:smartTag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F16AD" w:rsidRPr="00827FE0" w:rsidTr="00827FE0">
        <w:trPr>
          <w:trHeight w:val="567"/>
        </w:trPr>
        <w:tc>
          <w:tcPr>
            <w:tcW w:w="9062" w:type="dxa"/>
          </w:tcPr>
          <w:p w:rsidR="00BF16AD" w:rsidRPr="00827FE0" w:rsidRDefault="00BF16AD" w:rsidP="00827FE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27FE0">
              <w:rPr>
                <w:b/>
                <w:sz w:val="24"/>
                <w:szCs w:val="24"/>
              </w:rPr>
              <w:t xml:space="preserve">Observation(s) : </w:t>
            </w:r>
          </w:p>
          <w:p w:rsidR="00BF16AD" w:rsidRPr="00827FE0" w:rsidRDefault="00BF16AD" w:rsidP="00827F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27FE0">
              <w:t>Le partenariat entre les Passejaïres de Varilhes et l’ACAP se poursuit depuis 2017 avec des sorties communes, des participations à des opérations de nettoyage et de balisage de chemins et l’organisation de l Rando occitane en juin 2019.</w:t>
            </w:r>
            <w:bookmarkStart w:id="0" w:name="_GoBack"/>
            <w:bookmarkEnd w:id="0"/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  <w:p w:rsidR="00BF16AD" w:rsidRPr="00827FE0" w:rsidRDefault="00BF16AD" w:rsidP="00827F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BF16AD" w:rsidRPr="00893879" w:rsidRDefault="00BF16AD" w:rsidP="00BB696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F16AD" w:rsidRDefault="00BF16AD" w:rsidP="00BB6969">
      <w:r>
        <w:t xml:space="preserve">Date de la dernière mise à jour : </w:t>
      </w:r>
      <w:r w:rsidRPr="00027D2F">
        <w:rPr>
          <w:b/>
        </w:rPr>
        <w:t>4 novembre 2020</w:t>
      </w:r>
    </w:p>
    <w:p w:rsidR="00BF16AD" w:rsidRDefault="00BF16AD" w:rsidP="00BB696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16AD" w:rsidRPr="00FF2AF5" w:rsidRDefault="00BF16AD" w:rsidP="00BB696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BF16AD" w:rsidRDefault="00BF16AD" w:rsidP="00BB6969">
      <w:r>
        <w:rPr>
          <w:noProof/>
          <w:lang w:eastAsia="fr-FR"/>
        </w:rPr>
        <w:pict>
          <v:shape id="_x0000_i1026" type="#_x0000_t75" style="width:450.75pt;height:303pt">
            <v:imagedata r:id="rId6" o:title=""/>
          </v:shape>
        </w:pict>
      </w:r>
      <w:r>
        <w:rPr>
          <w:noProof/>
          <w:lang w:eastAsia="fr-FR"/>
        </w:rPr>
        <w:pict>
          <v:shape id="_x0000_i1027" type="#_x0000_t75" style="width:448.5pt;height:165.75pt">
            <v:imagedata r:id="rId7" o:title=""/>
          </v:shape>
        </w:pict>
      </w:r>
    </w:p>
    <w:p w:rsidR="00BF16AD" w:rsidRDefault="00BF16AD">
      <w:pPr>
        <w:rPr>
          <w:noProof/>
          <w:lang w:eastAsia="fr-FR"/>
        </w:rPr>
      </w:pPr>
      <w:r>
        <w:rPr>
          <w:noProof/>
          <w:lang w:eastAsia="fr-FR"/>
        </w:rPr>
      </w:r>
      <w:r>
        <w:rPr>
          <w:noProof/>
          <w:lang w:eastAsia="fr-FR"/>
        </w:rPr>
        <w:pict>
          <v:rect id="Rectangle 2" o:spid="_x0000_s1026" alt="https://static.wixstatic.com/media/d5849a_1494186525d7428e9b471d3e77ff4ebf~mv2_d_4608_3456_s_4_2.jpg/v1/fill/w_605,h_454,al_c,q_90,usm_0.66_1.00_0.01/d5849a_1494186525d7428e9b471d3e77ff4ebf~mv2_d_4608_3456_s_4_2.webp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027D2F">
        <w:rPr>
          <w:noProof/>
          <w:lang w:eastAsia="fr-FR"/>
        </w:rPr>
        <w:t xml:space="preserve"> </w:t>
      </w:r>
      <w:r w:rsidRPr="00FF465D">
        <w:rPr>
          <w:noProof/>
          <w:lang w:eastAsia="fr-FR"/>
        </w:rPr>
        <w:pict>
          <v:shape id="Image 3" o:spid="_x0000_i1029" type="#_x0000_t75" style="width:453.75pt;height:340.5pt;visibility:visible">
            <v:imagedata r:id="rId8" o:title=""/>
          </v:shape>
        </w:pict>
      </w:r>
    </w:p>
    <w:p w:rsidR="00BF16AD" w:rsidRDefault="00BF16AD" w:rsidP="00027D2F">
      <w:pPr>
        <w:jc w:val="center"/>
        <w:rPr>
          <w:i/>
          <w:noProof/>
          <w:lang w:eastAsia="fr-FR"/>
        </w:rPr>
      </w:pPr>
      <w:r w:rsidRPr="00027D2F">
        <w:rPr>
          <w:i/>
          <w:noProof/>
          <w:lang w:eastAsia="fr-FR"/>
        </w:rPr>
        <w:t>La signalétique spécifique sur l’un des sentiers restaurés</w:t>
      </w:r>
    </w:p>
    <w:p w:rsidR="00BF16AD" w:rsidRDefault="00BF16AD" w:rsidP="00027D2F">
      <w:pPr>
        <w:jc w:val="center"/>
        <w:rPr>
          <w:i/>
          <w:noProof/>
          <w:lang w:eastAsia="fr-FR"/>
        </w:rPr>
      </w:pPr>
    </w:p>
    <w:p w:rsidR="00BF16AD" w:rsidRPr="00027D2F" w:rsidRDefault="00BF16AD" w:rsidP="00027D2F">
      <w:pPr>
        <w:jc w:val="center"/>
        <w:rPr>
          <w:i/>
        </w:rPr>
      </w:pPr>
      <w:r w:rsidRPr="00FF465D">
        <w:rPr>
          <w:noProof/>
          <w:lang w:eastAsia="fr-FR"/>
        </w:rPr>
        <w:pict>
          <v:shape id="Image 4" o:spid="_x0000_i1030" type="#_x0000_t75" style="width:414.75pt;height:324.75pt;visibility:visible">
            <v:imagedata r:id="rId9" o:title="" croptop="10668f" cropbottom="40335f" cropleft="17937f" cropright="17783f"/>
          </v:shape>
        </w:pict>
      </w:r>
    </w:p>
    <w:sectPr w:rsidR="00BF16AD" w:rsidRPr="00027D2F" w:rsidSect="006A71D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779DB"/>
    <w:multiLevelType w:val="hybridMultilevel"/>
    <w:tmpl w:val="E0829AAC"/>
    <w:lvl w:ilvl="0" w:tplc="C7826A6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6969"/>
    <w:rsid w:val="00027D2F"/>
    <w:rsid w:val="003D5266"/>
    <w:rsid w:val="006A71D5"/>
    <w:rsid w:val="00827FE0"/>
    <w:rsid w:val="00893879"/>
    <w:rsid w:val="00966BCE"/>
    <w:rsid w:val="00A358D8"/>
    <w:rsid w:val="00A9256E"/>
    <w:rsid w:val="00B971B6"/>
    <w:rsid w:val="00BB6969"/>
    <w:rsid w:val="00BF16AD"/>
    <w:rsid w:val="00C14740"/>
    <w:rsid w:val="00C77837"/>
    <w:rsid w:val="00CF7E18"/>
    <w:rsid w:val="00F20167"/>
    <w:rsid w:val="00F51AB0"/>
    <w:rsid w:val="00FF2AF5"/>
    <w:rsid w:val="00FF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96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B69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B69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3</Pages>
  <Words>309</Words>
  <Characters>1704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                    </dc:title>
  <dc:subject/>
  <dc:creator>Jean</dc:creator>
  <cp:keywords/>
  <dc:description/>
  <cp:lastModifiedBy>Michel</cp:lastModifiedBy>
  <cp:revision>2</cp:revision>
  <dcterms:created xsi:type="dcterms:W3CDTF">2020-11-05T09:11:00Z</dcterms:created>
  <dcterms:modified xsi:type="dcterms:W3CDTF">2020-11-05T09:11:00Z</dcterms:modified>
</cp:coreProperties>
</file>