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129F" w:rsidRDefault="007A129F" w:rsidP="009E1388">
      <w:pPr>
        <w:rPr>
          <w:b/>
          <w:sz w:val="24"/>
          <w:szCs w:val="24"/>
        </w:rPr>
      </w:pPr>
      <w:r w:rsidRPr="00966BCE">
        <w:rPr>
          <w:b/>
          <w:sz w:val="24"/>
          <w:szCs w:val="24"/>
        </w:rPr>
        <w:t>LES PASS</w:t>
      </w:r>
      <w:r>
        <w:rPr>
          <w:b/>
          <w:sz w:val="24"/>
          <w:szCs w:val="24"/>
        </w:rPr>
        <w:t>E</w:t>
      </w:r>
      <w:r w:rsidRPr="00966BCE">
        <w:rPr>
          <w:b/>
          <w:sz w:val="24"/>
          <w:szCs w:val="24"/>
        </w:rPr>
        <w:t>JA</w:t>
      </w:r>
      <w:r w:rsidRPr="00966BCE">
        <w:rPr>
          <w:rFonts w:cs="Calibri"/>
          <w:b/>
          <w:sz w:val="24"/>
          <w:szCs w:val="24"/>
        </w:rPr>
        <w:t>Ï</w:t>
      </w:r>
      <w:r w:rsidRPr="00966BCE">
        <w:rPr>
          <w:b/>
          <w:sz w:val="24"/>
          <w:szCs w:val="24"/>
        </w:rPr>
        <w:t xml:space="preserve">RES DE VARILHES                    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 xml:space="preserve">  </w:t>
      </w:r>
      <w:r>
        <w:rPr>
          <w:b/>
          <w:sz w:val="24"/>
          <w:szCs w:val="24"/>
        </w:rPr>
        <w:tab/>
        <w:t xml:space="preserve"> FICHE </w:t>
      </w:r>
      <w:r w:rsidRPr="00966BCE">
        <w:rPr>
          <w:b/>
          <w:sz w:val="24"/>
          <w:szCs w:val="24"/>
        </w:rPr>
        <w:t>ITIN</w:t>
      </w:r>
      <w:r w:rsidRPr="00966BCE">
        <w:rPr>
          <w:rFonts w:cs="Calibri"/>
          <w:b/>
          <w:sz w:val="24"/>
          <w:szCs w:val="24"/>
        </w:rPr>
        <w:t>É</w:t>
      </w:r>
      <w:r w:rsidRPr="00966BCE">
        <w:rPr>
          <w:b/>
          <w:sz w:val="24"/>
          <w:szCs w:val="24"/>
        </w:rPr>
        <w:t>RAIRE</w:t>
      </w:r>
    </w:p>
    <w:p w:rsidR="007A129F" w:rsidRPr="00B971B6" w:rsidRDefault="007A129F" w:rsidP="009E1388">
      <w:pPr>
        <w:jc w:val="center"/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t>MASSAT n° 23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062"/>
      </w:tblGrid>
      <w:tr w:rsidR="007A129F" w:rsidRPr="00201442" w:rsidTr="00201442">
        <w:trPr>
          <w:trHeight w:val="567"/>
        </w:trPr>
        <w:tc>
          <w:tcPr>
            <w:tcW w:w="9062" w:type="dxa"/>
          </w:tcPr>
          <w:p w:rsidR="007A129F" w:rsidRPr="00201442" w:rsidRDefault="007A129F" w:rsidP="00201442">
            <w:pPr>
              <w:spacing w:after="0" w:line="240" w:lineRule="auto"/>
              <w:rPr>
                <w:sz w:val="24"/>
                <w:szCs w:val="24"/>
              </w:rPr>
            </w:pPr>
            <w:r w:rsidRPr="00201442">
              <w:rPr>
                <w:b/>
                <w:sz w:val="24"/>
                <w:szCs w:val="24"/>
              </w:rPr>
              <w:t>Commune de départ et dénomination de l’itinéraire :</w:t>
            </w:r>
            <w:r w:rsidRPr="00201442">
              <w:rPr>
                <w:sz w:val="24"/>
                <w:szCs w:val="24"/>
              </w:rPr>
              <w:t xml:space="preserve"> </w:t>
            </w:r>
          </w:p>
          <w:p w:rsidR="007A129F" w:rsidRPr="00201442" w:rsidRDefault="007A129F" w:rsidP="0020144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sz w:val="24"/>
                <w:szCs w:val="24"/>
              </w:rPr>
            </w:pPr>
            <w:r w:rsidRPr="00201442">
              <w:rPr>
                <w:b/>
              </w:rPr>
              <w:t>Le Port</w:t>
            </w:r>
            <w:r w:rsidRPr="00201442">
              <w:t xml:space="preserve"> – Etang de Lers ; Parking à gauche de le route en partant en direction du col – </w:t>
            </w:r>
            <w:r w:rsidRPr="00201442">
              <w:rPr>
                <w:b/>
              </w:rPr>
              <w:t xml:space="preserve">La serre de </w:t>
            </w:r>
            <w:smartTag w:uri="urn:schemas-microsoft-com:office:smarttags" w:element="PersonName">
              <w:smartTagPr>
                <w:attr w:name="ProductID" w:val="La Piède"/>
              </w:smartTagPr>
              <w:r w:rsidRPr="00201442">
                <w:rPr>
                  <w:b/>
                </w:rPr>
                <w:t>La Piède</w:t>
              </w:r>
            </w:smartTag>
            <w:r w:rsidRPr="00201442">
              <w:rPr>
                <w:b/>
              </w:rPr>
              <w:t xml:space="preserve"> et la passe de Bispou en boucle depuis l’étang de Lers</w:t>
            </w:r>
          </w:p>
          <w:p w:rsidR="007A129F" w:rsidRPr="00201442" w:rsidRDefault="007A129F" w:rsidP="00201442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7A129F" w:rsidRPr="00201442" w:rsidTr="00201442">
        <w:trPr>
          <w:trHeight w:val="567"/>
        </w:trPr>
        <w:tc>
          <w:tcPr>
            <w:tcW w:w="9062" w:type="dxa"/>
          </w:tcPr>
          <w:p w:rsidR="007A129F" w:rsidRPr="00201442" w:rsidRDefault="007A129F" w:rsidP="00201442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201442">
              <w:rPr>
                <w:b/>
                <w:sz w:val="24"/>
                <w:szCs w:val="24"/>
              </w:rPr>
              <w:t>Date, animateur(trice), nombre de participants (éventuel) :</w:t>
            </w:r>
          </w:p>
          <w:p w:rsidR="007A129F" w:rsidRPr="00201442" w:rsidRDefault="007A129F" w:rsidP="00201442">
            <w:pPr>
              <w:pStyle w:val="ListParagraph"/>
              <w:numPr>
                <w:ilvl w:val="0"/>
                <w:numId w:val="1"/>
              </w:numPr>
              <w:spacing w:after="0" w:line="240" w:lineRule="auto"/>
            </w:pPr>
            <w:r w:rsidRPr="00201442">
              <w:t>2013 – Reconnaissance – J.L. Dupont</w:t>
            </w:r>
          </w:p>
          <w:p w:rsidR="007A129F" w:rsidRPr="00201442" w:rsidRDefault="007A129F" w:rsidP="00201442">
            <w:pPr>
              <w:spacing w:after="0" w:line="240" w:lineRule="auto"/>
              <w:rPr>
                <w:sz w:val="24"/>
                <w:szCs w:val="24"/>
              </w:rPr>
            </w:pPr>
          </w:p>
          <w:p w:rsidR="007A129F" w:rsidRPr="00201442" w:rsidRDefault="007A129F" w:rsidP="00201442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7A129F" w:rsidRPr="00201442" w:rsidTr="00201442">
        <w:trPr>
          <w:trHeight w:val="567"/>
        </w:trPr>
        <w:tc>
          <w:tcPr>
            <w:tcW w:w="9062" w:type="dxa"/>
          </w:tcPr>
          <w:p w:rsidR="007A129F" w:rsidRPr="00201442" w:rsidRDefault="007A129F" w:rsidP="00201442">
            <w:p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201442">
              <w:rPr>
                <w:b/>
                <w:sz w:val="24"/>
                <w:szCs w:val="24"/>
              </w:rPr>
              <w:t xml:space="preserve">L’itinéraire est décrit sur les supports suivants : </w:t>
            </w:r>
          </w:p>
          <w:p w:rsidR="007A129F" w:rsidRPr="00201442" w:rsidRDefault="007A129F" w:rsidP="00201442">
            <w:p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</w:p>
          <w:p w:rsidR="007A129F" w:rsidRPr="00201442" w:rsidRDefault="007A129F" w:rsidP="00201442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7A129F" w:rsidRPr="00201442" w:rsidTr="00201442">
        <w:trPr>
          <w:trHeight w:val="567"/>
        </w:trPr>
        <w:tc>
          <w:tcPr>
            <w:tcW w:w="9062" w:type="dxa"/>
          </w:tcPr>
          <w:p w:rsidR="007A129F" w:rsidRPr="00201442" w:rsidRDefault="007A129F" w:rsidP="00201442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201442">
              <w:rPr>
                <w:b/>
                <w:sz w:val="24"/>
                <w:szCs w:val="24"/>
              </w:rPr>
              <w:t>Classification, temps de parcours, dénivelé positif, distance, durée :</w:t>
            </w:r>
          </w:p>
          <w:p w:rsidR="007A129F" w:rsidRDefault="007A129F" w:rsidP="0020144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sz w:val="24"/>
                <w:szCs w:val="24"/>
              </w:rPr>
            </w:pPr>
            <w:r w:rsidRPr="00201442">
              <w:rPr>
                <w:sz w:val="24"/>
                <w:szCs w:val="24"/>
              </w:rPr>
              <w:t xml:space="preserve">Promeneur – 2h00 – </w:t>
            </w:r>
            <w:smartTag w:uri="urn:schemas-microsoft-com:office:smarttags" w:element="metricconverter">
              <w:smartTagPr>
                <w:attr w:name="ProductID" w:val="300 m"/>
              </w:smartTagPr>
              <w:r>
                <w:rPr>
                  <w:sz w:val="24"/>
                  <w:szCs w:val="24"/>
                </w:rPr>
                <w:t>30</w:t>
              </w:r>
              <w:r w:rsidRPr="00201442">
                <w:rPr>
                  <w:sz w:val="24"/>
                  <w:szCs w:val="24"/>
                </w:rPr>
                <w:t>0 m</w:t>
              </w:r>
            </w:smartTag>
            <w:r w:rsidRPr="00201442">
              <w:rPr>
                <w:sz w:val="24"/>
                <w:szCs w:val="24"/>
              </w:rPr>
              <w:t xml:space="preserve"> – </w:t>
            </w:r>
            <w:smartTag w:uri="urn:schemas-microsoft-com:office:smarttags" w:element="metricconverter">
              <w:smartTagPr>
                <w:attr w:name="ProductID" w:val="64 km"/>
              </w:smartTagPr>
              <w:r w:rsidRPr="00201442">
                <w:rPr>
                  <w:sz w:val="24"/>
                  <w:szCs w:val="24"/>
                </w:rPr>
                <w:t>5,2 km</w:t>
              </w:r>
            </w:smartTag>
            <w:r w:rsidRPr="00201442">
              <w:rPr>
                <w:sz w:val="24"/>
                <w:szCs w:val="24"/>
              </w:rPr>
              <w:t xml:space="preserve"> – ½ journée</w:t>
            </w:r>
          </w:p>
          <w:p w:rsidR="007A129F" w:rsidRPr="00201442" w:rsidRDefault="007A129F" w:rsidP="0020144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Indice d’effort :  42  </w:t>
            </w:r>
            <w:r w:rsidRPr="00270BB7">
              <w:rPr>
                <w:sz w:val="24"/>
                <w:szCs w:val="24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7.75pt;height:26.25pt">
                  <v:imagedata r:id="rId5" o:title=""/>
                </v:shape>
              </w:pict>
            </w:r>
          </w:p>
          <w:p w:rsidR="007A129F" w:rsidRPr="00201442" w:rsidRDefault="007A129F" w:rsidP="00201442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</w:tr>
      <w:tr w:rsidR="007A129F" w:rsidRPr="00201442" w:rsidTr="00201442">
        <w:trPr>
          <w:trHeight w:val="567"/>
        </w:trPr>
        <w:tc>
          <w:tcPr>
            <w:tcW w:w="9062" w:type="dxa"/>
          </w:tcPr>
          <w:p w:rsidR="007A129F" w:rsidRPr="00201442" w:rsidRDefault="007A129F" w:rsidP="00201442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201442">
              <w:rPr>
                <w:b/>
                <w:sz w:val="24"/>
                <w:szCs w:val="24"/>
              </w:rPr>
              <w:t xml:space="preserve">Balisage : </w:t>
            </w:r>
            <w:r w:rsidRPr="00201442">
              <w:t xml:space="preserve">Jaune si on suit le sentier de découverte </w:t>
            </w:r>
            <w:r w:rsidRPr="00201442">
              <w:rPr>
                <w:rFonts w:cs="Calibri"/>
              </w:rPr>
              <w:t>"</w:t>
            </w:r>
            <w:r w:rsidRPr="00201442">
              <w:t>Flore et Faune</w:t>
            </w:r>
            <w:r w:rsidRPr="00201442">
              <w:rPr>
                <w:rFonts w:cs="Calibri"/>
              </w:rPr>
              <w:t>"</w:t>
            </w:r>
          </w:p>
        </w:tc>
      </w:tr>
      <w:tr w:rsidR="007A129F" w:rsidRPr="00201442" w:rsidTr="00201442">
        <w:trPr>
          <w:trHeight w:val="567"/>
        </w:trPr>
        <w:tc>
          <w:tcPr>
            <w:tcW w:w="9062" w:type="dxa"/>
          </w:tcPr>
          <w:p w:rsidR="007A129F" w:rsidRPr="00201442" w:rsidRDefault="007A129F" w:rsidP="00201442">
            <w:pPr>
              <w:spacing w:after="0" w:line="240" w:lineRule="auto"/>
              <w:jc w:val="both"/>
            </w:pPr>
            <w:r w:rsidRPr="00201442">
              <w:rPr>
                <w:b/>
                <w:sz w:val="24"/>
                <w:szCs w:val="24"/>
              </w:rPr>
              <w:t xml:space="preserve">Particularité(s) : </w:t>
            </w:r>
            <w:r w:rsidRPr="00201442">
              <w:t xml:space="preserve">Au moment où il a été </w:t>
            </w:r>
            <w:r w:rsidRPr="00201442">
              <w:rPr>
                <w:rFonts w:cs="Calibri"/>
              </w:rPr>
              <w:t>"</w:t>
            </w:r>
            <w:r w:rsidRPr="00201442">
              <w:t>inventé</w:t>
            </w:r>
            <w:r w:rsidRPr="00201442">
              <w:rPr>
                <w:rFonts w:cs="Calibri"/>
              </w:rPr>
              <w:t>"</w:t>
            </w:r>
            <w:r w:rsidRPr="00201442">
              <w:t xml:space="preserve"> pour le club et tel qu’il est décrit dans cette fiche, le parcours se déroulait, pour la plus grande partie, hors sentier balisé. Il correspond, à peu près à l’actuel sentier </w:t>
            </w:r>
            <w:r w:rsidRPr="00201442">
              <w:rPr>
                <w:rFonts w:cs="Calibri"/>
              </w:rPr>
              <w:t>"</w:t>
            </w:r>
            <w:r w:rsidRPr="00201442">
              <w:t>Flore et Faune</w:t>
            </w:r>
            <w:r w:rsidRPr="00201442">
              <w:rPr>
                <w:rFonts w:cs="Calibri"/>
              </w:rPr>
              <w:t>"</w:t>
            </w:r>
            <w:r w:rsidRPr="00201442">
              <w:t xml:space="preserve"> mis en place dans le cadre de Natura 2000 avec les enfants des écoles et l’ANA, inscrit au catalogue des activités du site de l’étang de Lers.</w:t>
            </w:r>
          </w:p>
          <w:p w:rsidR="007A129F" w:rsidRPr="00201442" w:rsidRDefault="007A129F" w:rsidP="00201442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7A129F" w:rsidRPr="00201442" w:rsidTr="00201442">
        <w:trPr>
          <w:trHeight w:val="567"/>
        </w:trPr>
        <w:tc>
          <w:tcPr>
            <w:tcW w:w="9062" w:type="dxa"/>
          </w:tcPr>
          <w:p w:rsidR="007A129F" w:rsidRPr="00201442" w:rsidRDefault="007A129F" w:rsidP="00201442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201442">
              <w:rPr>
                <w:b/>
                <w:sz w:val="24"/>
                <w:szCs w:val="24"/>
              </w:rPr>
              <w:t>Site ou point remarquable :</w:t>
            </w:r>
          </w:p>
          <w:p w:rsidR="007A129F" w:rsidRPr="00201442" w:rsidRDefault="007A129F" w:rsidP="00201442">
            <w:pPr>
              <w:pStyle w:val="ListParagraph"/>
              <w:numPr>
                <w:ilvl w:val="0"/>
                <w:numId w:val="2"/>
              </w:numPr>
              <w:spacing w:after="0" w:line="240" w:lineRule="auto"/>
            </w:pPr>
            <w:r w:rsidRPr="00201442">
              <w:t>Le site de l’étang de Lers</w:t>
            </w:r>
          </w:p>
          <w:p w:rsidR="007A129F" w:rsidRPr="00201442" w:rsidRDefault="007A129F" w:rsidP="00201442">
            <w:pPr>
              <w:pStyle w:val="ListParagraph"/>
              <w:numPr>
                <w:ilvl w:val="0"/>
                <w:numId w:val="2"/>
              </w:numPr>
              <w:spacing w:after="0" w:line="240" w:lineRule="auto"/>
            </w:pPr>
            <w:r w:rsidRPr="00201442">
              <w:t>Le sentier de découverte, ses 24 stations documentées</w:t>
            </w:r>
          </w:p>
          <w:p w:rsidR="007A129F" w:rsidRPr="00201442" w:rsidRDefault="007A129F" w:rsidP="00201442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sz w:val="24"/>
                <w:szCs w:val="24"/>
              </w:rPr>
            </w:pPr>
            <w:r w:rsidRPr="00201442">
              <w:t xml:space="preserve">Le site de la serre de </w:t>
            </w:r>
            <w:smartTag w:uri="urn:schemas-microsoft-com:office:smarttags" w:element="metricconverter">
              <w:smartTagPr>
                <w:attr w:name="ProductID" w:val="64 km"/>
              </w:smartTagPr>
              <w:r w:rsidRPr="00201442">
                <w:t>La Piède</w:t>
              </w:r>
            </w:smartTag>
          </w:p>
          <w:p w:rsidR="007A129F" w:rsidRPr="00201442" w:rsidRDefault="007A129F" w:rsidP="00201442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7A129F" w:rsidRPr="00201442" w:rsidTr="00201442">
        <w:trPr>
          <w:trHeight w:val="567"/>
        </w:trPr>
        <w:tc>
          <w:tcPr>
            <w:tcW w:w="9062" w:type="dxa"/>
          </w:tcPr>
          <w:p w:rsidR="007A129F" w:rsidRPr="00201442" w:rsidRDefault="007A129F" w:rsidP="00201442">
            <w:pPr>
              <w:spacing w:after="0" w:line="240" w:lineRule="auto"/>
              <w:rPr>
                <w:sz w:val="24"/>
                <w:szCs w:val="24"/>
              </w:rPr>
            </w:pPr>
            <w:r w:rsidRPr="00201442">
              <w:rPr>
                <w:b/>
                <w:sz w:val="24"/>
                <w:szCs w:val="24"/>
              </w:rPr>
              <w:t xml:space="preserve">Trace GPS : </w:t>
            </w:r>
            <w:r w:rsidRPr="00201442">
              <w:t xml:space="preserve">Oui </w:t>
            </w:r>
          </w:p>
        </w:tc>
      </w:tr>
      <w:tr w:rsidR="007A129F" w:rsidRPr="00201442" w:rsidTr="00201442">
        <w:trPr>
          <w:trHeight w:val="567"/>
        </w:trPr>
        <w:tc>
          <w:tcPr>
            <w:tcW w:w="9062" w:type="dxa"/>
          </w:tcPr>
          <w:p w:rsidR="007A129F" w:rsidRPr="00201442" w:rsidRDefault="007A129F" w:rsidP="0020144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201442">
              <w:rPr>
                <w:b/>
                <w:sz w:val="24"/>
                <w:szCs w:val="24"/>
              </w:rPr>
              <w:t xml:space="preserve">Distance entre la gare de Varilhes et le lieu de départ : </w:t>
            </w:r>
            <w:smartTag w:uri="urn:schemas-microsoft-com:office:smarttags" w:element="metricconverter">
              <w:smartTagPr>
                <w:attr w:name="ProductID" w:val="64 km"/>
              </w:smartTagPr>
              <w:r w:rsidRPr="00201442">
                <w:t>56 km</w:t>
              </w:r>
            </w:smartTag>
            <w:r w:rsidRPr="00201442">
              <w:t xml:space="preserve"> par le Col de Port et Massat ; </w:t>
            </w:r>
            <w:smartTag w:uri="urn:schemas-microsoft-com:office:smarttags" w:element="metricconverter">
              <w:smartTagPr>
                <w:attr w:name="ProductID" w:val="64 km"/>
              </w:smartTagPr>
              <w:r w:rsidRPr="00201442">
                <w:t>64 km</w:t>
              </w:r>
            </w:smartTag>
            <w:r w:rsidRPr="00201442">
              <w:t xml:space="preserve"> par Vicdessos .</w:t>
            </w:r>
          </w:p>
          <w:p w:rsidR="007A129F" w:rsidRPr="00201442" w:rsidRDefault="007A129F" w:rsidP="00201442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7A129F" w:rsidRPr="00201442" w:rsidTr="00201442">
        <w:trPr>
          <w:trHeight w:val="567"/>
        </w:trPr>
        <w:tc>
          <w:tcPr>
            <w:tcW w:w="9062" w:type="dxa"/>
          </w:tcPr>
          <w:p w:rsidR="007A129F" w:rsidRPr="00201442" w:rsidRDefault="007A129F" w:rsidP="00201442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201442">
              <w:rPr>
                <w:b/>
                <w:sz w:val="24"/>
                <w:szCs w:val="24"/>
              </w:rPr>
              <w:t xml:space="preserve">Observation(s) : </w:t>
            </w:r>
          </w:p>
          <w:p w:rsidR="007A129F" w:rsidRPr="00201442" w:rsidRDefault="007A129F" w:rsidP="00201442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b/>
                <w:sz w:val="24"/>
                <w:szCs w:val="24"/>
              </w:rPr>
            </w:pPr>
            <w:r w:rsidRPr="00201442">
              <w:t>Programmée le 3 juillet 2013, cette randonnée a été annulée.</w:t>
            </w:r>
          </w:p>
          <w:p w:rsidR="007A129F" w:rsidRPr="00201442" w:rsidRDefault="007A129F" w:rsidP="00201442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b/>
                <w:sz w:val="24"/>
                <w:szCs w:val="24"/>
              </w:rPr>
            </w:pPr>
            <w:r w:rsidRPr="00201442">
              <w:t>Elle devra être à nouveau reconnue avant de pouvoir être proposée au programme. ’</w:t>
            </w:r>
          </w:p>
          <w:p w:rsidR="007A129F" w:rsidRPr="00201442" w:rsidRDefault="007A129F" w:rsidP="00201442">
            <w:pPr>
              <w:spacing w:after="0" w:line="240" w:lineRule="auto"/>
              <w:rPr>
                <w:b/>
                <w:sz w:val="24"/>
                <w:szCs w:val="24"/>
              </w:rPr>
            </w:pPr>
          </w:p>
          <w:p w:rsidR="007A129F" w:rsidRPr="00201442" w:rsidRDefault="007A129F" w:rsidP="00201442">
            <w:pPr>
              <w:spacing w:after="0" w:line="240" w:lineRule="auto"/>
              <w:rPr>
                <w:sz w:val="24"/>
                <w:szCs w:val="24"/>
              </w:rPr>
            </w:pPr>
          </w:p>
          <w:p w:rsidR="007A129F" w:rsidRPr="00201442" w:rsidRDefault="007A129F" w:rsidP="00201442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</w:tbl>
    <w:p w:rsidR="007A129F" w:rsidRPr="00893879" w:rsidRDefault="007A129F" w:rsidP="009E1388">
      <w:pPr>
        <w:jc w:val="both"/>
        <w:rPr>
          <w:i/>
          <w:sz w:val="18"/>
          <w:szCs w:val="18"/>
        </w:rPr>
      </w:pPr>
      <w:r w:rsidRPr="00893879">
        <w:rPr>
          <w:i/>
          <w:sz w:val="18"/>
          <w:szCs w:val="18"/>
        </w:rPr>
        <w:t>"Cette fiche participe à la constitution d'une mémoire des itinéraires proposés par les animateurs du club. Eux seuls y ont accès. Ils s'engagent à ne pas la diffuser en dehors du club."</w:t>
      </w:r>
    </w:p>
    <w:p w:rsidR="007A129F" w:rsidRPr="00E93254" w:rsidRDefault="007A129F" w:rsidP="009E1388">
      <w:pPr>
        <w:rPr>
          <w:b/>
        </w:rPr>
      </w:pPr>
      <w:r>
        <w:t xml:space="preserve">Date de la dernière mise à jour : </w:t>
      </w:r>
      <w:r w:rsidRPr="00E93254">
        <w:rPr>
          <w:b/>
        </w:rPr>
        <w:t>13 avril 2020</w:t>
      </w:r>
    </w:p>
    <w:p w:rsidR="007A129F" w:rsidRDefault="007A129F" w:rsidP="009E1388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7A129F" w:rsidRPr="00FF2AF5" w:rsidRDefault="007A129F" w:rsidP="009E1388">
      <w:pPr>
        <w:jc w:val="center"/>
        <w:rPr>
          <w:b/>
          <w:sz w:val="28"/>
          <w:szCs w:val="28"/>
        </w:rPr>
      </w:pPr>
      <w:r w:rsidRPr="00FF2AF5">
        <w:rPr>
          <w:b/>
          <w:sz w:val="28"/>
          <w:szCs w:val="28"/>
        </w:rPr>
        <w:t>La carte</w:t>
      </w:r>
    </w:p>
    <w:p w:rsidR="007A129F" w:rsidRDefault="007A129F">
      <w:r>
        <w:pict>
          <v:shape id="_x0000_i1026" type="#_x0000_t75" style="width:453.75pt;height:273pt">
            <v:imagedata r:id="rId6" o:title=""/>
          </v:shape>
        </w:pict>
      </w:r>
    </w:p>
    <w:p w:rsidR="007A129F" w:rsidRDefault="007A129F">
      <w:r>
        <w:pict>
          <v:shape id="_x0000_i1027" type="#_x0000_t75" style="width:452.25pt;height:167.25pt">
            <v:imagedata r:id="rId7" o:title=""/>
          </v:shape>
        </w:pict>
      </w:r>
    </w:p>
    <w:p w:rsidR="007A129F" w:rsidRDefault="007A129F"/>
    <w:p w:rsidR="007A129F" w:rsidRDefault="007A129F"/>
    <w:p w:rsidR="007A129F" w:rsidRDefault="007A129F"/>
    <w:p w:rsidR="007A129F" w:rsidRDefault="007A129F"/>
    <w:p w:rsidR="007A129F" w:rsidRDefault="007A129F"/>
    <w:p w:rsidR="007A129F" w:rsidRDefault="007A129F"/>
    <w:p w:rsidR="007A129F" w:rsidRDefault="007A129F"/>
    <w:p w:rsidR="007A129F" w:rsidRDefault="007A129F"/>
    <w:p w:rsidR="007A129F" w:rsidRPr="00DA43DE" w:rsidRDefault="007A129F">
      <w:pPr>
        <w:rPr>
          <w:b/>
        </w:rPr>
      </w:pPr>
      <w:r w:rsidRPr="00DA43DE">
        <w:rPr>
          <w:b/>
        </w:rPr>
        <w:t>Le sentier de découverte faune et flore</w:t>
      </w:r>
    </w:p>
    <w:p w:rsidR="007A129F" w:rsidRDefault="007A129F">
      <w:r w:rsidRPr="006C0012">
        <w:rPr>
          <w:noProof/>
          <w:lang w:eastAsia="fr-FR"/>
        </w:rPr>
        <w:pict>
          <v:shape id="Image 1" o:spid="_x0000_i1028" type="#_x0000_t75" style="width:460.5pt;height:219pt;visibility:visible">
            <v:imagedata r:id="rId8" o:title="" croptop="9594f" cropbottom="38817f" cropleft="2442f" cropright="2670f"/>
          </v:shape>
        </w:pict>
      </w:r>
      <w:bookmarkStart w:id="0" w:name="_GoBack"/>
      <w:bookmarkEnd w:id="0"/>
    </w:p>
    <w:sectPr w:rsidR="007A129F" w:rsidSect="003E496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906182"/>
    <w:multiLevelType w:val="hybridMultilevel"/>
    <w:tmpl w:val="2D5EE30E"/>
    <w:lvl w:ilvl="0" w:tplc="F2D801AA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  <w:b/>
        <w:sz w:val="2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B827594"/>
    <w:multiLevelType w:val="hybridMultilevel"/>
    <w:tmpl w:val="D8DCF9EA"/>
    <w:lvl w:ilvl="0" w:tplc="A7701D2E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defaultTabStop w:val="708"/>
  <w:hyphenationZone w:val="425"/>
  <w:characterSpacingControl w:val="doNotCompress"/>
  <w:savePreviewPicture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E1388"/>
    <w:rsid w:val="000D0270"/>
    <w:rsid w:val="00142425"/>
    <w:rsid w:val="00201442"/>
    <w:rsid w:val="00270BB7"/>
    <w:rsid w:val="003341B1"/>
    <w:rsid w:val="003E4969"/>
    <w:rsid w:val="006C0012"/>
    <w:rsid w:val="007A129F"/>
    <w:rsid w:val="00893879"/>
    <w:rsid w:val="00966BCE"/>
    <w:rsid w:val="009A4A8D"/>
    <w:rsid w:val="009E1388"/>
    <w:rsid w:val="00B971B6"/>
    <w:rsid w:val="00DA43DE"/>
    <w:rsid w:val="00E93254"/>
    <w:rsid w:val="00FF2A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martTagType w:namespaceuri="urn:schemas-microsoft-com:office:smarttags" w:name="PersonName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E1388"/>
    <w:pPr>
      <w:spacing w:after="160" w:line="259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9E1388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99"/>
    <w:qFormat/>
    <w:rsid w:val="009E138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5</TotalTime>
  <Pages>3</Pages>
  <Words>278</Words>
  <Characters>1529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LES PASSEJAÏRES DE VARILHES                    </dc:title>
  <dc:subject/>
  <dc:creator>Jean</dc:creator>
  <cp:keywords/>
  <dc:description/>
  <cp:lastModifiedBy>Michel</cp:lastModifiedBy>
  <cp:revision>2</cp:revision>
  <dcterms:created xsi:type="dcterms:W3CDTF">2020-04-13T12:41:00Z</dcterms:created>
  <dcterms:modified xsi:type="dcterms:W3CDTF">2020-04-13T12:41:00Z</dcterms:modified>
</cp:coreProperties>
</file>